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DC8" w:rsidRPr="006C0DC8" w:rsidRDefault="0091560A" w:rsidP="00B0312F">
      <w:pPr>
        <w:spacing w:line="380" w:lineRule="exact"/>
        <w:jc w:val="center"/>
        <w:rPr>
          <w:rFonts w:ascii="黑体" w:eastAsia="黑体" w:hAnsi="黑体"/>
          <w:b/>
          <w:sz w:val="32"/>
          <w:szCs w:val="32"/>
        </w:rPr>
      </w:pPr>
      <w:r w:rsidRPr="0091560A">
        <w:rPr>
          <w:rFonts w:ascii="黑体" w:eastAsia="黑体" w:hAnsi="黑体" w:hint="eastAsia"/>
          <w:b/>
          <w:kern w:val="0"/>
          <w:sz w:val="32"/>
          <w:szCs w:val="32"/>
        </w:rPr>
        <w:t>宁波银行</w:t>
      </w:r>
      <w:r w:rsidR="00664EF0" w:rsidRPr="0091560A">
        <w:rPr>
          <w:rFonts w:ascii="黑体" w:eastAsia="黑体" w:hAnsi="黑体" w:hint="eastAsia"/>
          <w:b/>
          <w:sz w:val="32"/>
          <w:szCs w:val="32"/>
        </w:rPr>
        <w:t>应</w:t>
      </w:r>
      <w:r w:rsidR="00664EF0" w:rsidRPr="006C0DC8">
        <w:rPr>
          <w:rFonts w:ascii="黑体" w:eastAsia="黑体" w:hAnsi="黑体" w:hint="eastAsia"/>
          <w:b/>
          <w:sz w:val="32"/>
          <w:szCs w:val="32"/>
        </w:rPr>
        <w:t>聘报名表</w:t>
      </w:r>
    </w:p>
    <w:p w:rsidR="00664EF0" w:rsidRPr="006C0DC8" w:rsidRDefault="00664EF0" w:rsidP="00AF799E">
      <w:pPr>
        <w:spacing w:beforeLines="50" w:afterLines="50" w:line="240" w:lineRule="exact"/>
        <w:jc w:val="center"/>
        <w:rPr>
          <w:rFonts w:ascii="仿宋" w:eastAsia="仿宋" w:hAnsi="仿宋"/>
          <w:sz w:val="18"/>
          <w:szCs w:val="18"/>
        </w:rPr>
      </w:pPr>
      <w:r w:rsidRPr="006C0DC8">
        <w:rPr>
          <w:rFonts w:ascii="仿宋" w:eastAsia="仿宋" w:hAnsi="仿宋" w:hint="eastAsia"/>
          <w:sz w:val="18"/>
          <w:szCs w:val="18"/>
        </w:rPr>
        <w:t>（有银行工作背景或相关岗位经历人士）</w:t>
      </w:r>
    </w:p>
    <w:tbl>
      <w:tblPr>
        <w:tblW w:w="8984" w:type="dxa"/>
        <w:jc w:val="center"/>
        <w:tblInd w:w="883" w:type="dxa"/>
        <w:tblLook w:val="0000"/>
      </w:tblPr>
      <w:tblGrid>
        <w:gridCol w:w="1135"/>
        <w:gridCol w:w="761"/>
        <w:gridCol w:w="515"/>
        <w:gridCol w:w="708"/>
        <w:gridCol w:w="1171"/>
        <w:gridCol w:w="441"/>
        <w:gridCol w:w="26"/>
        <w:gridCol w:w="1249"/>
        <w:gridCol w:w="709"/>
        <w:gridCol w:w="25"/>
        <w:gridCol w:w="671"/>
        <w:gridCol w:w="48"/>
        <w:gridCol w:w="1525"/>
      </w:tblGrid>
      <w:tr w:rsidR="006C0DC8" w:rsidRPr="000A4F08" w:rsidTr="007B5B8F">
        <w:trPr>
          <w:trHeight w:val="2610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DC8" w:rsidRPr="00C31304" w:rsidRDefault="006C0DC8" w:rsidP="00AF799E">
            <w:pPr>
              <w:widowControl/>
              <w:spacing w:beforeLines="30" w:afterLines="50"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C31304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填表须知</w:t>
            </w:r>
            <w:r w:rsidRPr="00C31304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：</w:t>
            </w:r>
          </w:p>
          <w:p w:rsidR="006C0DC8" w:rsidRPr="000A4F08" w:rsidRDefault="006C0DC8" w:rsidP="006C0DC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   </w:t>
            </w: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首先欢迎和感谢您参加应聘！我们将通过此表了解您的情况并据此作出是否录用的决定，请认真负责填写，以便使我们能掌握真实准确的信息。本表第一部分反映您的基本信息，所述内容需真实、准确、完整，第二部分旨在突出您的能力特长和竞争优势，请尽量翔实陈述，避免遗漏重要信息。如果表内项目本人没有，请写“无”。若存在任何虚假陈述，则一经发现将取消应聘资格或解除合同，请务必如实填写！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DC8" w:rsidRPr="000A4F08" w:rsidRDefault="006C0DC8" w:rsidP="007B5B8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" w:eastAsia="仿宋" w:hAnsi="仿宋" w:cs="宋体" w:hint="eastAsia"/>
                <w:bCs/>
                <w:kern w:val="0"/>
                <w:szCs w:val="21"/>
              </w:rPr>
              <w:t>（照片</w:t>
            </w:r>
            <w:r w:rsidR="007B5B8F">
              <w:rPr>
                <w:rFonts w:ascii="仿宋" w:eastAsia="仿宋" w:hAnsi="仿宋" w:cs="宋体"/>
                <w:bCs/>
                <w:kern w:val="0"/>
                <w:szCs w:val="21"/>
              </w:rPr>
              <w:t>）</w:t>
            </w:r>
          </w:p>
        </w:tc>
        <w:bookmarkStart w:id="0" w:name="_GoBack"/>
        <w:bookmarkEnd w:id="0"/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2112" w:rsidRPr="000A4F08" w:rsidRDefault="00452112" w:rsidP="000A4F0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应聘部门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2112" w:rsidRPr="000A4F08" w:rsidRDefault="00452112" w:rsidP="006C0DC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2112" w:rsidRPr="000A4F08" w:rsidRDefault="00452112" w:rsidP="000A4F08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应聘岗位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2112" w:rsidRPr="000A4F08" w:rsidRDefault="00452112" w:rsidP="006C0DC8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B0312F" w:rsidRPr="000A4F08" w:rsidTr="00B31357">
        <w:trPr>
          <w:trHeight w:val="285"/>
          <w:jc w:val="center"/>
        </w:trPr>
        <w:tc>
          <w:tcPr>
            <w:tcW w:w="89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312F" w:rsidRPr="00C31304" w:rsidRDefault="00B0312F" w:rsidP="00B0312F">
            <w:pPr>
              <w:widowControl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C31304">
              <w:rPr>
                <w:rFonts w:ascii="黑体" w:eastAsia="黑体" w:hAnsi="黑体" w:cs="宋体" w:hint="eastAsia"/>
                <w:bCs/>
                <w:kern w:val="0"/>
                <w:szCs w:val="21"/>
              </w:rPr>
              <w:t xml:space="preserve">一、基本信息：　</w:t>
            </w:r>
          </w:p>
        </w:tc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姓</w:t>
            </w:r>
            <w:r w:rsidR="006C0DC8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</w:t>
            </w: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7B5B8F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入党/团时间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籍贯/出生地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3F0" w:rsidRPr="000A4F08" w:rsidRDefault="001173F0" w:rsidP="00E63DE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身   高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73F0" w:rsidRPr="000A4F08" w:rsidRDefault="001173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73F0" w:rsidRPr="000A4F08" w:rsidRDefault="001173F0" w:rsidP="006C0DC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体   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73F0" w:rsidRPr="000A4F08" w:rsidRDefault="001173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73F0" w:rsidRPr="000A4F08" w:rsidRDefault="001173F0" w:rsidP="00E63DE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裸 视 力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73F0" w:rsidRPr="000A4F08" w:rsidRDefault="001173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左：  右：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5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B313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全日制教育</w:t>
            </w:r>
          </w:p>
          <w:p w:rsidR="00664EF0" w:rsidRPr="000A4F08" w:rsidRDefault="00664EF0" w:rsidP="00B313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最高学历学位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B313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毕业院校   及专业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570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B313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在职教育</w:t>
            </w:r>
          </w:p>
          <w:p w:rsidR="00664EF0" w:rsidRPr="000A4F08" w:rsidRDefault="00664EF0" w:rsidP="00B313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最高学历学位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B31357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毕业院校   及专业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工作岗位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职务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E63DE7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目前薪资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期望薪资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B31357">
        <w:trPr>
          <w:trHeight w:val="285"/>
          <w:jc w:val="center"/>
        </w:trPr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外语语种及所获证书</w:t>
            </w:r>
          </w:p>
        </w:tc>
        <w:tc>
          <w:tcPr>
            <w:tcW w:w="657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B31357">
        <w:trPr>
          <w:trHeight w:val="285"/>
          <w:jc w:val="center"/>
        </w:trPr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计算机水平及所获证书</w:t>
            </w:r>
          </w:p>
        </w:tc>
        <w:tc>
          <w:tcPr>
            <w:tcW w:w="657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B31357">
        <w:trPr>
          <w:trHeight w:val="285"/>
          <w:jc w:val="center"/>
        </w:trPr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从业资格证书</w:t>
            </w:r>
          </w:p>
        </w:tc>
        <w:tc>
          <w:tcPr>
            <w:tcW w:w="657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B31357">
        <w:trPr>
          <w:trHeight w:val="285"/>
          <w:jc w:val="center"/>
        </w:trPr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专业技术职称</w:t>
            </w:r>
          </w:p>
        </w:tc>
        <w:tc>
          <w:tcPr>
            <w:tcW w:w="657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爱好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特长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紧急联系电话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E-MAIL</w:t>
            </w:r>
          </w:p>
        </w:tc>
        <w:tc>
          <w:tcPr>
            <w:tcW w:w="2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29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家庭住址及邮编</w:t>
            </w:r>
          </w:p>
        </w:tc>
        <w:tc>
          <w:tcPr>
            <w:tcW w:w="708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B31357" w:rsidRPr="00935F44" w:rsidTr="007B5B8F">
        <w:trPr>
          <w:trHeight w:val="1126"/>
          <w:jc w:val="center"/>
        </w:trPr>
        <w:tc>
          <w:tcPr>
            <w:tcW w:w="741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357" w:rsidRPr="000A4F08" w:rsidRDefault="00B31357" w:rsidP="00AF799E">
            <w:pPr>
              <w:widowControl/>
              <w:spacing w:afterLines="2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从何处获得此招聘信息，请选择并说明：</w:t>
            </w:r>
          </w:p>
          <w:p w:rsidR="00B31357" w:rsidRPr="00B31357" w:rsidRDefault="00645E76" w:rsidP="00935F44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begin"/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 w:rsidR="00B31357">
              <w:rPr>
                <w:rFonts w:ascii="仿宋_GB2312" w:eastAsia="仿宋_GB2312" w:hAnsi="宋体" w:cs="宋体" w:hint="eastAsia"/>
                <w:kern w:val="0"/>
                <w:szCs w:val="21"/>
              </w:rPr>
              <w:instrText>= 1 \* GB2</w:instrText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separate"/>
            </w:r>
            <w:r w:rsidR="00B31357">
              <w:rPr>
                <w:rFonts w:ascii="仿宋_GB2312" w:eastAsia="仿宋_GB2312" w:hAnsi="宋体" w:cs="宋体" w:hint="eastAsia"/>
                <w:noProof/>
                <w:kern w:val="0"/>
                <w:szCs w:val="21"/>
              </w:rPr>
              <w:t>⑴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end"/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宁波银行网站；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begin"/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 w:rsidR="00B31357">
              <w:rPr>
                <w:rFonts w:ascii="仿宋_GB2312" w:eastAsia="仿宋_GB2312" w:hAnsi="宋体" w:cs="宋体" w:hint="eastAsia"/>
                <w:kern w:val="0"/>
                <w:szCs w:val="21"/>
              </w:rPr>
              <w:instrText>= 2 \* GB2</w:instrText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separate"/>
            </w:r>
            <w:r w:rsidR="00B31357">
              <w:rPr>
                <w:rFonts w:ascii="仿宋_GB2312" w:eastAsia="仿宋_GB2312" w:hAnsi="宋体" w:cs="宋体" w:hint="eastAsia"/>
                <w:noProof/>
                <w:kern w:val="0"/>
                <w:szCs w:val="21"/>
              </w:rPr>
              <w:t>⑵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end"/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报纸广告（请说明何报纸）；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begin"/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 w:rsidR="00B31357">
              <w:rPr>
                <w:rFonts w:ascii="仿宋_GB2312" w:eastAsia="仿宋_GB2312" w:hAnsi="宋体" w:cs="宋体" w:hint="eastAsia"/>
                <w:kern w:val="0"/>
                <w:szCs w:val="21"/>
              </w:rPr>
              <w:instrText>= 3 \* GB2</w:instrText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separate"/>
            </w:r>
            <w:r w:rsidR="00B31357">
              <w:rPr>
                <w:rFonts w:ascii="仿宋_GB2312" w:eastAsia="仿宋_GB2312" w:hAnsi="宋体" w:cs="宋体" w:hint="eastAsia"/>
                <w:noProof/>
                <w:kern w:val="0"/>
                <w:szCs w:val="21"/>
              </w:rPr>
              <w:t>⑶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end"/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专业招聘网站；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begin"/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 w:rsidR="00B31357">
              <w:rPr>
                <w:rFonts w:ascii="仿宋_GB2312" w:eastAsia="仿宋_GB2312" w:hAnsi="宋体" w:cs="宋体" w:hint="eastAsia"/>
                <w:kern w:val="0"/>
                <w:szCs w:val="21"/>
              </w:rPr>
              <w:instrText>= 4 \* GB2</w:instrText>
            </w:r>
            <w:r w:rsidR="00B31357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separate"/>
            </w:r>
            <w:r w:rsidR="00B31357">
              <w:rPr>
                <w:rFonts w:ascii="仿宋_GB2312" w:eastAsia="仿宋_GB2312" w:hAnsi="宋体" w:cs="宋体" w:hint="eastAsia"/>
                <w:noProof/>
                <w:kern w:val="0"/>
                <w:szCs w:val="21"/>
              </w:rPr>
              <w:t>⑷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end"/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朋友介绍；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begin"/>
            </w:r>
            <w:r w:rsidR="00935F44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 w:rsidR="00935F44">
              <w:rPr>
                <w:rFonts w:ascii="仿宋_GB2312" w:eastAsia="仿宋_GB2312" w:hAnsi="宋体" w:cs="宋体" w:hint="eastAsia"/>
                <w:kern w:val="0"/>
                <w:szCs w:val="21"/>
              </w:rPr>
              <w:instrText>= 5 \* GB2</w:instrText>
            </w:r>
            <w:r w:rsidR="00935F44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separate"/>
            </w:r>
            <w:r w:rsidR="00935F44">
              <w:rPr>
                <w:rFonts w:ascii="仿宋_GB2312" w:eastAsia="仿宋_GB2312" w:hAnsi="宋体" w:cs="宋体" w:hint="eastAsia"/>
                <w:noProof/>
                <w:kern w:val="0"/>
                <w:szCs w:val="21"/>
              </w:rPr>
              <w:t>⑸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end"/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宁波银行员工推荐（引荐人：</w:t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  <w:u w:val="single"/>
              </w:rPr>
              <w:t xml:space="preserve">      </w:t>
            </w:r>
            <w:r w:rsidR="00B31357">
              <w:rPr>
                <w:rFonts w:ascii="仿宋_GB2312" w:eastAsia="仿宋_GB2312" w:hAnsi="宋体" w:cs="宋体" w:hint="eastAsia"/>
                <w:kern w:val="0"/>
                <w:szCs w:val="21"/>
                <w:u w:val="single"/>
              </w:rPr>
              <w:t xml:space="preserve"> </w:t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  <w:u w:val="single"/>
              </w:rPr>
              <w:t xml:space="preserve">   </w:t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）；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begin"/>
            </w:r>
            <w:r w:rsidR="00935F44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 w:rsidR="00935F44">
              <w:rPr>
                <w:rFonts w:ascii="仿宋_GB2312" w:eastAsia="仿宋_GB2312" w:hAnsi="宋体" w:cs="宋体" w:hint="eastAsia"/>
                <w:kern w:val="0"/>
                <w:szCs w:val="21"/>
              </w:rPr>
              <w:instrText>= 6 \* GB2</w:instrText>
            </w:r>
            <w:r w:rsidR="00935F44">
              <w:rPr>
                <w:rFonts w:ascii="仿宋_GB2312" w:eastAsia="仿宋_GB2312" w:hAnsi="宋体" w:cs="宋体"/>
                <w:kern w:val="0"/>
                <w:szCs w:val="21"/>
              </w:rPr>
              <w:instrText xml:space="preserve"> </w:instrTex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separate"/>
            </w:r>
            <w:r w:rsidR="00935F44">
              <w:rPr>
                <w:rFonts w:ascii="仿宋_GB2312" w:eastAsia="仿宋_GB2312" w:hAnsi="宋体" w:cs="宋体" w:hint="eastAsia"/>
                <w:noProof/>
                <w:kern w:val="0"/>
                <w:szCs w:val="21"/>
              </w:rPr>
              <w:t>⑹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fldChar w:fldCharType="end"/>
            </w:r>
            <w:r w:rsidR="00B31357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其它（请说明）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357" w:rsidRPr="00B31357" w:rsidRDefault="00B31357" w:rsidP="006C0DC8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B31357">
        <w:trPr>
          <w:trHeight w:val="285"/>
          <w:jc w:val="center"/>
        </w:trPr>
        <w:tc>
          <w:tcPr>
            <w:tcW w:w="89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0A4F08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85122B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主要学习经历</w:t>
            </w:r>
            <w:r w:rsidRPr="007C64AF">
              <w:rPr>
                <w:rFonts w:ascii="仿宋" w:eastAsia="仿宋" w:hAnsi="仿宋" w:cs="宋体" w:hint="eastAsia"/>
                <w:bCs/>
                <w:kern w:val="0"/>
                <w:szCs w:val="21"/>
              </w:rPr>
              <w:t>(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从</w:t>
            </w:r>
            <w:r w:rsidRPr="007C64AF">
              <w:rPr>
                <w:rFonts w:ascii="仿宋" w:eastAsia="仿宋" w:hAnsi="仿宋" w:cs="宋体" w:hint="eastAsia"/>
                <w:bCs/>
                <w:kern w:val="0"/>
                <w:szCs w:val="21"/>
              </w:rPr>
              <w:t>高中写起)</w:t>
            </w:r>
          </w:p>
        </w:tc>
      </w:tr>
      <w:tr w:rsidR="00382B9E" w:rsidRPr="000A4F08" w:rsidTr="00935F44">
        <w:trPr>
          <w:trHeight w:val="551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C8" w:rsidRPr="0085122B" w:rsidRDefault="001C5AC8" w:rsidP="001C5AC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5122B">
              <w:rPr>
                <w:rFonts w:ascii="仿宋" w:eastAsia="仿宋" w:hAnsi="仿宋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AC8" w:rsidRPr="0085122B" w:rsidRDefault="001C5AC8" w:rsidP="001C5AC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5122B">
              <w:rPr>
                <w:rFonts w:ascii="仿宋" w:eastAsia="仿宋" w:hAnsi="仿宋" w:cs="宋体" w:hint="eastAsia"/>
                <w:kern w:val="0"/>
                <w:szCs w:val="21"/>
              </w:rPr>
              <w:t>学校/专业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AC8" w:rsidRPr="0085122B" w:rsidRDefault="001C5AC8" w:rsidP="001C5A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5122B">
              <w:rPr>
                <w:rFonts w:ascii="仿宋" w:eastAsia="仿宋" w:hAnsi="仿宋" w:cs="宋体" w:hint="eastAsia"/>
                <w:kern w:val="0"/>
                <w:szCs w:val="21"/>
              </w:rPr>
              <w:t>教育类别</w:t>
            </w:r>
          </w:p>
          <w:p w:rsidR="001C5AC8" w:rsidRPr="0085122B" w:rsidRDefault="001C5AC8" w:rsidP="001C5AC8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7C64AF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高中/大专/本科等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5AC8" w:rsidRPr="0085122B" w:rsidRDefault="001C5AC8" w:rsidP="001C5AC8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85122B">
              <w:rPr>
                <w:rFonts w:ascii="仿宋" w:eastAsia="仿宋" w:hAnsi="仿宋" w:cs="宋体" w:hint="eastAsia"/>
                <w:kern w:val="0"/>
                <w:szCs w:val="21"/>
              </w:rPr>
              <w:t>学习形式</w:t>
            </w:r>
          </w:p>
          <w:p w:rsidR="001C5AC8" w:rsidRPr="0085122B" w:rsidRDefault="001C5AC8" w:rsidP="001C5AC8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7C64AF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全日制/在职/课程班等</w:t>
            </w:r>
          </w:p>
        </w:tc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82B9E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B31357">
        <w:trPr>
          <w:trHeight w:val="285"/>
          <w:jc w:val="center"/>
        </w:trPr>
        <w:tc>
          <w:tcPr>
            <w:tcW w:w="89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主要工作经历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部门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工作职责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担任职务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64EF0" w:rsidRPr="000A4F08" w:rsidTr="00B31357">
        <w:trPr>
          <w:trHeight w:val="285"/>
          <w:jc w:val="center"/>
        </w:trPr>
        <w:tc>
          <w:tcPr>
            <w:tcW w:w="89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证明人</w:t>
            </w:r>
            <w:r w:rsidRPr="00C31304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（请提供您最后服务过两个单位的工作证明人）</w:t>
            </w:r>
          </w:p>
        </w:tc>
      </w:tr>
      <w:tr w:rsidR="00382B9E" w:rsidRPr="000A4F08" w:rsidTr="007B5B8F">
        <w:trPr>
          <w:trHeight w:val="50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C31304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C31304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单位/职位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C31304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联系方式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4" w:rsidRDefault="00664EF0" w:rsidP="00C31304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是否同意进行</w:t>
            </w:r>
          </w:p>
          <w:p w:rsidR="00664EF0" w:rsidRPr="000A4F08" w:rsidRDefault="00664EF0" w:rsidP="00C31304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背景调查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1304" w:rsidRDefault="00664EF0" w:rsidP="00C31304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原因</w:t>
            </w:r>
          </w:p>
          <w:p w:rsidR="00664EF0" w:rsidRPr="000A4F08" w:rsidRDefault="00664EF0" w:rsidP="00C31304">
            <w:pPr>
              <w:widowControl/>
              <w:spacing w:line="2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（如不同意）</w:t>
            </w:r>
          </w:p>
        </w:tc>
      </w:tr>
      <w:tr w:rsidR="00382B9E" w:rsidRPr="000A4F08" w:rsidTr="00B31357">
        <w:trPr>
          <w:trHeight w:val="28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382B9E" w:rsidRPr="000A4F08" w:rsidTr="00B31357">
        <w:trPr>
          <w:trHeight w:val="28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382B9E" w:rsidRPr="000A4F08" w:rsidTr="00B31357">
        <w:trPr>
          <w:trHeight w:val="28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382B9E" w:rsidRPr="000A4F08" w:rsidTr="00B31357">
        <w:trPr>
          <w:trHeight w:val="28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89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主要奖励记录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奖励名称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奖励原因</w:t>
            </w: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奖励级别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授奖单位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DD365D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89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所受处分记录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处分名称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处分原因</w:t>
            </w: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处分类别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给予处分单位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DD365D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DD365D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89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家庭主要成员</w:t>
            </w:r>
            <w:r w:rsidRPr="00935F44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（直系亲属及主要社会关系）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工作单位及职务</w:t>
            </w: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7B5B8F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B8F" w:rsidRPr="000A4F08" w:rsidRDefault="007B5B8F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5B8F" w:rsidRPr="000A4F08" w:rsidRDefault="007B5B8F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5B8F" w:rsidRPr="000A4F08" w:rsidRDefault="007B5B8F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5B8F" w:rsidRPr="000A4F08" w:rsidRDefault="007B5B8F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285"/>
          <w:jc w:val="center"/>
        </w:trPr>
        <w:tc>
          <w:tcPr>
            <w:tcW w:w="1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7B5B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7B5B8F">
        <w:trPr>
          <w:trHeight w:val="507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935F4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如果此次应聘成功，您需要的通知期时间</w:t>
            </w:r>
            <w:r w:rsidR="00AB3A4A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935F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664EF0" w:rsidRPr="000A4F08" w:rsidTr="007B5B8F">
        <w:trPr>
          <w:trHeight w:val="557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935F4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是否曾与目前在职企业</w:t>
            </w:r>
            <w:r w:rsidR="00D126D5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或之前企业</w:t>
            </w: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签订</w:t>
            </w:r>
            <w:r w:rsidR="00D126D5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过</w:t>
            </w: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竞业</w:t>
            </w:r>
            <w:r w:rsidR="00D126D5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限制/禁止</w:t>
            </w: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协议</w:t>
            </w:r>
            <w:r w:rsidR="00D126D5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935F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DD365D" w:rsidRPr="000A4F08" w:rsidTr="00935F44">
        <w:trPr>
          <w:trHeight w:val="701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5D" w:rsidRPr="000A4F08" w:rsidRDefault="00DD365D" w:rsidP="00935F44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是否曾有过不良行为记录（包括但不限于刑事、行政处罚，单位处分等）？如有，请详细告之。如没有，请写“否”。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935F44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DD365D" w:rsidRPr="000A4F08" w:rsidTr="00935F44">
        <w:trPr>
          <w:trHeight w:val="697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5D" w:rsidRPr="000A4F08" w:rsidRDefault="00DD365D" w:rsidP="00935F44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在从业经历中是否出现过重大经济问题（包括但不限于诉讼、仲裁等）?如有，请详细告知。如没有，请写“否”。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935F44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664EF0" w:rsidRPr="000A4F08" w:rsidTr="00935F44">
        <w:trPr>
          <w:trHeight w:val="707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935F44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是否有亲属在本行工作？如有，请写明其姓名、具体亲属关系、工作单位（总、分行、支行）、部门、工作岗位及职务。如没有</w:t>
            </w:r>
            <w:r w:rsidR="00DD365D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，</w:t>
            </w: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请写“否”</w:t>
            </w:r>
            <w:r w:rsidR="00AB3A4A"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935F4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DD365D" w:rsidRPr="000A4F08" w:rsidTr="00935F44">
        <w:trPr>
          <w:trHeight w:val="689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65D" w:rsidRPr="000A4F08" w:rsidRDefault="00DD365D" w:rsidP="00935F44">
            <w:pPr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是否患有传染病、高血压、心脏病、糖尿病、肾炎、精神病（包括间歇性）等影响工作的疾病？如有，请详细告之。如没有，请写“否”。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65D" w:rsidRPr="000A4F08" w:rsidRDefault="00DD365D" w:rsidP="00935F44">
            <w:pPr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664EF0" w:rsidRPr="000A4F08" w:rsidTr="007B5B8F">
        <w:trPr>
          <w:trHeight w:val="563"/>
          <w:jc w:val="center"/>
        </w:trPr>
        <w:tc>
          <w:tcPr>
            <w:tcW w:w="67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EF0" w:rsidRPr="000A4F08" w:rsidRDefault="00664EF0" w:rsidP="00935F44">
            <w:pPr>
              <w:widowControl/>
              <w:spacing w:line="24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是否参加法轮功组织</w:t>
            </w:r>
            <w:r w:rsidR="00DD365D" w:rsidRPr="000A4F08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？如没有，请写“否”。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935F44">
            <w:pPr>
              <w:widowControl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</w:tbl>
    <w:p w:rsidR="007B5B8F" w:rsidRDefault="007B5B8F">
      <w:r>
        <w:br w:type="page"/>
      </w:r>
    </w:p>
    <w:tbl>
      <w:tblPr>
        <w:tblW w:w="8984" w:type="dxa"/>
        <w:jc w:val="center"/>
        <w:tblInd w:w="883" w:type="dxa"/>
        <w:tblLook w:val="0000"/>
      </w:tblPr>
      <w:tblGrid>
        <w:gridCol w:w="8984"/>
      </w:tblGrid>
      <w:tr w:rsidR="00664EF0" w:rsidRPr="000A4F08" w:rsidTr="00B31357">
        <w:trPr>
          <w:trHeight w:val="285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935F44">
              <w:rPr>
                <w:rFonts w:ascii="黑体" w:eastAsia="黑体" w:hAnsi="黑体" w:cs="宋体" w:hint="eastAsia"/>
                <w:bCs/>
                <w:kern w:val="0"/>
                <w:szCs w:val="21"/>
              </w:rPr>
              <w:lastRenderedPageBreak/>
              <w:t>二、陈述情况：</w:t>
            </w:r>
          </w:p>
        </w:tc>
      </w:tr>
      <w:tr w:rsidR="00664EF0" w:rsidRPr="000A4F08" w:rsidTr="00935F44">
        <w:trPr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主要业绩</w:t>
            </w:r>
          </w:p>
        </w:tc>
      </w:tr>
      <w:tr w:rsidR="00664EF0" w:rsidRPr="000A4F08" w:rsidTr="00B31357">
        <w:trPr>
          <w:trHeight w:val="1085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7B5B8F" w:rsidRDefault="00664EF0" w:rsidP="00664EF0">
            <w:pPr>
              <w:widowControl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7B5B8F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（以纲要形式列出，不超过500字）</w:t>
            </w: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587BA9" w:rsidRPr="000A4F08" w:rsidRDefault="00587BA9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587BA9" w:rsidRPr="000A4F08" w:rsidRDefault="00587BA9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664EF0" w:rsidRPr="000A4F08" w:rsidTr="00D2287D">
        <w:trPr>
          <w:trHeight w:val="285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应聘理由</w:t>
            </w:r>
          </w:p>
        </w:tc>
      </w:tr>
      <w:tr w:rsidR="00664EF0" w:rsidRPr="000A4F08" w:rsidTr="00B31357">
        <w:trPr>
          <w:trHeight w:val="2931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043AC9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664EF0" w:rsidRPr="000A4F08" w:rsidTr="00D2287D">
        <w:trPr>
          <w:trHeight w:val="237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64EF0" w:rsidRPr="000A4F08" w:rsidRDefault="00664EF0" w:rsidP="00664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lastRenderedPageBreak/>
              <w:t>其它需要说明的问题</w:t>
            </w:r>
          </w:p>
        </w:tc>
      </w:tr>
      <w:tr w:rsidR="00664EF0" w:rsidRPr="000A4F08" w:rsidTr="00B31357">
        <w:trPr>
          <w:trHeight w:val="2168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F0" w:rsidRPr="007B5B8F" w:rsidRDefault="00664EF0" w:rsidP="00664EF0">
            <w:pPr>
              <w:widowControl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 w:rsidRPr="007B5B8F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（如：目前家庭</w:t>
            </w:r>
            <w:r w:rsidR="00CB0CA7" w:rsidRPr="007B5B8F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/个人</w:t>
            </w:r>
            <w:r w:rsidRPr="007B5B8F"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负债状况等）</w:t>
            </w: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  <w:p w:rsidR="00664EF0" w:rsidRPr="000A4F08" w:rsidRDefault="00664EF0" w:rsidP="00664EF0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</w:tr>
      <w:tr w:rsidR="00664EF0" w:rsidRPr="000A4F08" w:rsidTr="007B5B8F">
        <w:trPr>
          <w:trHeight w:val="986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B8F" w:rsidRPr="007B5B8F" w:rsidRDefault="00664EF0" w:rsidP="00AF799E">
            <w:pPr>
              <w:widowControl/>
              <w:spacing w:beforeLines="30" w:afterLines="50" w:line="320" w:lineRule="exact"/>
              <w:jc w:val="left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7B5B8F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承诺：</w:t>
            </w:r>
          </w:p>
          <w:p w:rsidR="00664EF0" w:rsidRPr="000A4F08" w:rsidRDefault="00664EF0" w:rsidP="007B5B8F">
            <w:pPr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   </w:t>
            </w:r>
            <w:r w:rsidRPr="000A4F08">
              <w:rPr>
                <w:rFonts w:ascii="仿宋_GB2312" w:eastAsia="仿宋_GB2312" w:hAnsi="宋体" w:cs="宋体" w:hint="eastAsia"/>
                <w:kern w:val="0"/>
                <w:szCs w:val="21"/>
              </w:rPr>
              <w:t>我谨此证实以上表格所述内容无虚假、不实、夸大之处，且未隐瞒对我应聘不利的事实或情况。如有虚报和瞒报，我愿接受贵司所作的任何处理措施并承担相应的责任。</w:t>
            </w:r>
          </w:p>
        </w:tc>
      </w:tr>
      <w:tr w:rsidR="00664EF0" w:rsidRPr="000A4F08" w:rsidTr="00B31357">
        <w:trPr>
          <w:trHeight w:val="970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64EF0" w:rsidRPr="000A4F08" w:rsidRDefault="002D78BB" w:rsidP="00AF799E">
            <w:pPr>
              <w:widowControl/>
              <w:spacing w:afterLines="50"/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                   </w:t>
            </w:r>
            <w:r w:rsidR="00664EF0"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签名：     </w:t>
            </w:r>
            <w:r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   </w:t>
            </w:r>
            <w:r w:rsidR="00664EF0"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 xml:space="preserve">    日期</w:t>
            </w:r>
            <w:r w:rsidR="008226E4" w:rsidRPr="000A4F0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：</w:t>
            </w:r>
          </w:p>
        </w:tc>
      </w:tr>
    </w:tbl>
    <w:p w:rsidR="00661AB5" w:rsidRPr="007B5B8F" w:rsidRDefault="00664EF0">
      <w:pPr>
        <w:rPr>
          <w:rFonts w:ascii="仿宋_GB2312" w:eastAsia="仿宋_GB2312"/>
          <w:sz w:val="18"/>
          <w:szCs w:val="18"/>
        </w:rPr>
      </w:pPr>
      <w:r w:rsidRPr="007B5B8F">
        <w:rPr>
          <w:rFonts w:ascii="仿宋_GB2312" w:eastAsia="仿宋_GB2312" w:hAnsi="宋体" w:cs="宋体" w:hint="eastAsia"/>
          <w:kern w:val="0"/>
          <w:sz w:val="18"/>
          <w:szCs w:val="18"/>
        </w:rPr>
        <w:t>注：</w:t>
      </w:r>
      <w:r w:rsidRPr="007B5B8F">
        <w:rPr>
          <w:rFonts w:ascii="仿宋_GB2312" w:eastAsia="仿宋_GB2312" w:hint="eastAsia"/>
          <w:sz w:val="18"/>
          <w:szCs w:val="18"/>
        </w:rPr>
        <w:t>本行将根据以上填写内容作为录用条件，如经日后查明填写内容不实的，将根据《中华人民共和国劳动合同法》第三十九条</w:t>
      </w:r>
      <w:r w:rsidR="00AB3A4A" w:rsidRPr="007B5B8F">
        <w:rPr>
          <w:rFonts w:ascii="仿宋_GB2312" w:eastAsia="仿宋_GB2312" w:hint="eastAsia"/>
          <w:sz w:val="18"/>
          <w:szCs w:val="18"/>
        </w:rPr>
        <w:t>等</w:t>
      </w:r>
      <w:r w:rsidRPr="007B5B8F">
        <w:rPr>
          <w:rFonts w:ascii="仿宋_GB2312" w:eastAsia="仿宋_GB2312" w:hint="eastAsia"/>
          <w:sz w:val="18"/>
          <w:szCs w:val="18"/>
        </w:rPr>
        <w:t>规定，随时解除劳动合同。</w:t>
      </w:r>
    </w:p>
    <w:sectPr w:rsidR="00661AB5" w:rsidRPr="007B5B8F" w:rsidSect="0079313C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86C" w:rsidRDefault="0061286C" w:rsidP="00B63709">
      <w:r>
        <w:separator/>
      </w:r>
    </w:p>
  </w:endnote>
  <w:endnote w:type="continuationSeparator" w:id="1">
    <w:p w:rsidR="0061286C" w:rsidRDefault="0061286C" w:rsidP="00B63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86C" w:rsidRDefault="0061286C" w:rsidP="00B63709">
      <w:r>
        <w:separator/>
      </w:r>
    </w:p>
  </w:footnote>
  <w:footnote w:type="continuationSeparator" w:id="1">
    <w:p w:rsidR="0061286C" w:rsidRDefault="0061286C" w:rsidP="00B637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286C"/>
    <w:rsid w:val="00030902"/>
    <w:rsid w:val="0003236C"/>
    <w:rsid w:val="00043AC9"/>
    <w:rsid w:val="00045B7F"/>
    <w:rsid w:val="00047FFD"/>
    <w:rsid w:val="00067DB1"/>
    <w:rsid w:val="000734DF"/>
    <w:rsid w:val="00083B76"/>
    <w:rsid w:val="000A4F08"/>
    <w:rsid w:val="00116201"/>
    <w:rsid w:val="001173F0"/>
    <w:rsid w:val="001B0088"/>
    <w:rsid w:val="001C194B"/>
    <w:rsid w:val="001C5596"/>
    <w:rsid w:val="001C5AC8"/>
    <w:rsid w:val="00222B38"/>
    <w:rsid w:val="00260B26"/>
    <w:rsid w:val="00293C3B"/>
    <w:rsid w:val="002A254F"/>
    <w:rsid w:val="002D78BB"/>
    <w:rsid w:val="002F2575"/>
    <w:rsid w:val="00303531"/>
    <w:rsid w:val="0034659B"/>
    <w:rsid w:val="00382B9E"/>
    <w:rsid w:val="00385D08"/>
    <w:rsid w:val="00392128"/>
    <w:rsid w:val="0039624F"/>
    <w:rsid w:val="003C7044"/>
    <w:rsid w:val="003E2DAB"/>
    <w:rsid w:val="003F2299"/>
    <w:rsid w:val="00444BD1"/>
    <w:rsid w:val="004507F4"/>
    <w:rsid w:val="00452112"/>
    <w:rsid w:val="0047197F"/>
    <w:rsid w:val="00476D05"/>
    <w:rsid w:val="004A395C"/>
    <w:rsid w:val="004A7998"/>
    <w:rsid w:val="004C70DE"/>
    <w:rsid w:val="004E19D5"/>
    <w:rsid w:val="004E418E"/>
    <w:rsid w:val="00500C9A"/>
    <w:rsid w:val="005030BB"/>
    <w:rsid w:val="00530DF8"/>
    <w:rsid w:val="0053719A"/>
    <w:rsid w:val="00540852"/>
    <w:rsid w:val="00541CCA"/>
    <w:rsid w:val="00553E85"/>
    <w:rsid w:val="00554B25"/>
    <w:rsid w:val="00587BA9"/>
    <w:rsid w:val="00597043"/>
    <w:rsid w:val="005C2AD3"/>
    <w:rsid w:val="005C3056"/>
    <w:rsid w:val="005D035A"/>
    <w:rsid w:val="005D3E50"/>
    <w:rsid w:val="005D4362"/>
    <w:rsid w:val="005E33B9"/>
    <w:rsid w:val="00600B6F"/>
    <w:rsid w:val="0061286C"/>
    <w:rsid w:val="006163DB"/>
    <w:rsid w:val="00636193"/>
    <w:rsid w:val="00645E76"/>
    <w:rsid w:val="006555B8"/>
    <w:rsid w:val="00661AB5"/>
    <w:rsid w:val="00664EF0"/>
    <w:rsid w:val="006B4314"/>
    <w:rsid w:val="006C0DC8"/>
    <w:rsid w:val="006C71AE"/>
    <w:rsid w:val="006F7B36"/>
    <w:rsid w:val="007704E6"/>
    <w:rsid w:val="00791F81"/>
    <w:rsid w:val="0079313C"/>
    <w:rsid w:val="00797CA1"/>
    <w:rsid w:val="007A06CE"/>
    <w:rsid w:val="007B5B8F"/>
    <w:rsid w:val="007C7515"/>
    <w:rsid w:val="007D6663"/>
    <w:rsid w:val="00810108"/>
    <w:rsid w:val="0082227B"/>
    <w:rsid w:val="008226E4"/>
    <w:rsid w:val="00823FC4"/>
    <w:rsid w:val="008912B9"/>
    <w:rsid w:val="008B71C8"/>
    <w:rsid w:val="008E482B"/>
    <w:rsid w:val="008F0E88"/>
    <w:rsid w:val="0091560A"/>
    <w:rsid w:val="00935F44"/>
    <w:rsid w:val="00946773"/>
    <w:rsid w:val="00956C66"/>
    <w:rsid w:val="00966164"/>
    <w:rsid w:val="00973903"/>
    <w:rsid w:val="009A158E"/>
    <w:rsid w:val="009A15D2"/>
    <w:rsid w:val="009A5ABD"/>
    <w:rsid w:val="009B5F73"/>
    <w:rsid w:val="009C4A7B"/>
    <w:rsid w:val="009F14D8"/>
    <w:rsid w:val="00A123CD"/>
    <w:rsid w:val="00A1283B"/>
    <w:rsid w:val="00A2568B"/>
    <w:rsid w:val="00A2760B"/>
    <w:rsid w:val="00A41615"/>
    <w:rsid w:val="00A43DA6"/>
    <w:rsid w:val="00A51A97"/>
    <w:rsid w:val="00A55350"/>
    <w:rsid w:val="00A72920"/>
    <w:rsid w:val="00A92644"/>
    <w:rsid w:val="00AB3A4A"/>
    <w:rsid w:val="00AC5BEB"/>
    <w:rsid w:val="00B00502"/>
    <w:rsid w:val="00B0312F"/>
    <w:rsid w:val="00B31357"/>
    <w:rsid w:val="00B63709"/>
    <w:rsid w:val="00B84AAE"/>
    <w:rsid w:val="00B96418"/>
    <w:rsid w:val="00BA236B"/>
    <w:rsid w:val="00BA2FA6"/>
    <w:rsid w:val="00BB5E54"/>
    <w:rsid w:val="00BC25A7"/>
    <w:rsid w:val="00BC583F"/>
    <w:rsid w:val="00BD4A67"/>
    <w:rsid w:val="00BF1D22"/>
    <w:rsid w:val="00C31304"/>
    <w:rsid w:val="00C50264"/>
    <w:rsid w:val="00C51BF6"/>
    <w:rsid w:val="00C57BC1"/>
    <w:rsid w:val="00C61E84"/>
    <w:rsid w:val="00C675F9"/>
    <w:rsid w:val="00CB0CA7"/>
    <w:rsid w:val="00CB4BF7"/>
    <w:rsid w:val="00CF1E2C"/>
    <w:rsid w:val="00CF68D3"/>
    <w:rsid w:val="00D126D5"/>
    <w:rsid w:val="00D2287D"/>
    <w:rsid w:val="00DA640E"/>
    <w:rsid w:val="00DB6602"/>
    <w:rsid w:val="00DC26F4"/>
    <w:rsid w:val="00DD365D"/>
    <w:rsid w:val="00DE1DAB"/>
    <w:rsid w:val="00DE3521"/>
    <w:rsid w:val="00DF504F"/>
    <w:rsid w:val="00E00BE3"/>
    <w:rsid w:val="00E21D8E"/>
    <w:rsid w:val="00E32F1A"/>
    <w:rsid w:val="00E4307E"/>
    <w:rsid w:val="00E46BAE"/>
    <w:rsid w:val="00E63DE7"/>
    <w:rsid w:val="00E76957"/>
    <w:rsid w:val="00E774D6"/>
    <w:rsid w:val="00EC6EF5"/>
    <w:rsid w:val="00ED10F1"/>
    <w:rsid w:val="00EE2A95"/>
    <w:rsid w:val="00EE4F2B"/>
    <w:rsid w:val="00F15AF8"/>
    <w:rsid w:val="00F16B3D"/>
    <w:rsid w:val="00FC3F05"/>
    <w:rsid w:val="00FD1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4E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664EF0"/>
    <w:rPr>
      <w:sz w:val="21"/>
      <w:szCs w:val="21"/>
    </w:rPr>
  </w:style>
  <w:style w:type="paragraph" w:styleId="a4">
    <w:name w:val="annotation text"/>
    <w:basedOn w:val="a"/>
    <w:semiHidden/>
    <w:rsid w:val="00664EF0"/>
    <w:pPr>
      <w:jc w:val="left"/>
    </w:pPr>
  </w:style>
  <w:style w:type="paragraph" w:styleId="a5">
    <w:name w:val="Balloon Text"/>
    <w:basedOn w:val="a"/>
    <w:semiHidden/>
    <w:rsid w:val="00664EF0"/>
    <w:rPr>
      <w:sz w:val="18"/>
      <w:szCs w:val="18"/>
    </w:rPr>
  </w:style>
  <w:style w:type="paragraph" w:styleId="a6">
    <w:name w:val="annotation subject"/>
    <w:basedOn w:val="a4"/>
    <w:next w:val="a4"/>
    <w:semiHidden/>
    <w:rsid w:val="00973903"/>
    <w:rPr>
      <w:b/>
      <w:bCs/>
    </w:rPr>
  </w:style>
  <w:style w:type="paragraph" w:styleId="a7">
    <w:name w:val="header"/>
    <w:basedOn w:val="a"/>
    <w:link w:val="Char"/>
    <w:rsid w:val="00B637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B63709"/>
    <w:rPr>
      <w:kern w:val="2"/>
      <w:sz w:val="18"/>
      <w:szCs w:val="18"/>
    </w:rPr>
  </w:style>
  <w:style w:type="paragraph" w:styleId="a8">
    <w:name w:val="footer"/>
    <w:basedOn w:val="a"/>
    <w:link w:val="Char0"/>
    <w:rsid w:val="00B637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B637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1\Desktop\1556070639282_780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1556070639282_780</Template>
  <TotalTime>0</TotalTime>
  <Pages>6</Pages>
  <Words>262</Words>
  <Characters>1494</Characters>
  <Application>Microsoft Office Word</Application>
  <DocSecurity>0</DocSecurity>
  <Lines>12</Lines>
  <Paragraphs>3</Paragraphs>
  <ScaleCrop>false</ScaleCrop>
  <Company>微软中国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应聘报名表（有银行工作背景或相关岗位经历人士）</dc:title>
  <dc:creator>sl1</dc:creator>
  <cp:lastModifiedBy>sl1</cp:lastModifiedBy>
  <cp:revision>1</cp:revision>
  <cp:lastPrinted>2017-08-21T02:02:00Z</cp:lastPrinted>
  <dcterms:created xsi:type="dcterms:W3CDTF">2019-08-05T06:47:00Z</dcterms:created>
  <dcterms:modified xsi:type="dcterms:W3CDTF">2019-08-05T06:47:00Z</dcterms:modified>
</cp:coreProperties>
</file>